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F36A50" w14:textId="2E1D7C16" w:rsidR="0082470D" w:rsidRPr="000A54B0" w:rsidRDefault="001B325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C2E28B1" wp14:editId="310DA7AF">
                <wp:simplePos x="0" y="0"/>
                <wp:positionH relativeFrom="column">
                  <wp:posOffset>3352800</wp:posOffset>
                </wp:positionH>
                <wp:positionV relativeFrom="paragraph">
                  <wp:posOffset>-1229995</wp:posOffset>
                </wp:positionV>
                <wp:extent cx="8001000" cy="2595245"/>
                <wp:effectExtent l="0" t="0" r="0" b="0"/>
                <wp:wrapThrough wrapText="bothSides">
                  <wp:wrapPolygon edited="0">
                    <wp:start x="0" y="0"/>
                    <wp:lineTo x="0" y="21352"/>
                    <wp:lineTo x="21531" y="21352"/>
                    <wp:lineTo x="21531" y="0"/>
                    <wp:lineTo x="0" y="0"/>
                  </wp:wrapPolygon>
                </wp:wrapThrough>
                <wp:docPr id="19" name="Groupe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2595245"/>
                          <a:chOff x="0" y="0"/>
                          <a:chExt cx="8001000" cy="2667635"/>
                        </a:xfrm>
                      </wpg:grpSpPr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0" cy="26676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B9F705" w14:textId="77777777" w:rsidR="004A0C0D" w:rsidRDefault="004A0C0D" w:rsidP="001149B1">
                              <w:pPr>
                                <w:pStyle w:val="Titre2"/>
                              </w:pPr>
                            </w:p>
                            <w:p w14:paraId="5785FB40" w14:textId="77777777" w:rsidR="004A0C0D" w:rsidRDefault="004A0C0D" w:rsidP="001B3251"/>
                            <w:p w14:paraId="4A04B9B7" w14:textId="77777777" w:rsidR="004A0C0D" w:rsidRDefault="004A0C0D" w:rsidP="001B3251"/>
                            <w:p w14:paraId="325577CD" w14:textId="77777777" w:rsidR="004A0C0D" w:rsidRDefault="004A0C0D" w:rsidP="001B3251"/>
                            <w:p w14:paraId="13E1B08B" w14:textId="77777777" w:rsidR="004A0C0D" w:rsidRDefault="004A0C0D" w:rsidP="001B3251"/>
                            <w:p w14:paraId="543E7965" w14:textId="77777777" w:rsidR="004A0C0D" w:rsidRPr="001B3251" w:rsidRDefault="004A0C0D" w:rsidP="001B3251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7941">
                            <a:off x="798830" y="203835"/>
                            <a:ext cx="1616710" cy="1616710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84889">
                            <a:off x="5693410" y="1275080"/>
                            <a:ext cx="1696720" cy="79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Zone de texte 14"/>
                        <wps:cNvSpPr txBox="1">
                          <a:spLocks noChangeArrowheads="1"/>
                        </wps:cNvSpPr>
                        <wps:spPr bwMode="auto">
                          <a:xfrm>
                            <a:off x="2918460" y="203835"/>
                            <a:ext cx="473392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8C491" w14:textId="6A39A740" w:rsidR="004A0C0D" w:rsidRPr="00A14C79" w:rsidRDefault="007322CC" w:rsidP="001149B1">
                              <w:pPr>
                                <w:pStyle w:val="Titredubulletin"/>
                              </w:pPr>
                              <w:sdt>
                                <w:sdtPr>
                                  <w:id w:val="-142192408"/>
                                  <w:placeholder>
                                    <w:docPart w:val="9A2360A176E9814AAB37E9D3DA651C45"/>
                                  </w:placeholder>
                                </w:sdtPr>
                                <w:sdtEndPr/>
                                <w:sdtContent>
                                  <w:r w:rsidR="004A0C0D">
                                    <w:rPr>
                                      <w:lang w:bidi="fr-FR"/>
                                    </w:rPr>
                                    <w:t>« Tout se croque dans la carotte »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428625" y="1820545"/>
                            <a:ext cx="261302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F19E01" w14:textId="65744886" w:rsidR="004A0C0D" w:rsidRPr="001B3251" w:rsidRDefault="004A0C0D" w:rsidP="001B325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1B3251">
                                <w:rPr>
                                  <w:color w:val="FFFFFF" w:themeColor="background1"/>
                                </w:rPr>
                                <w:t>Recette proposée par Fanny Mugnier Diététicienne-nutritionniste</w:t>
                              </w:r>
                            </w:p>
                            <w:p w14:paraId="68027D64" w14:textId="390F1F70" w:rsidR="004A0C0D" w:rsidRPr="001B3251" w:rsidRDefault="007322CC" w:rsidP="001B325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hyperlink r:id="rId14" w:history="1">
                                <w:r w:rsidR="004A0C0D" w:rsidRPr="001B3251">
                                  <w:rPr>
                                    <w:rStyle w:val="Lienhypertexte"/>
                                    <w:color w:val="FFFFFF" w:themeColor="background1"/>
                                  </w:rPr>
                                  <w:t>www.mugnier-dieteticienne.com</w:t>
                                </w:r>
                              </w:hyperlink>
                            </w:p>
                            <w:p w14:paraId="6D049D0C" w14:textId="1435CE9A" w:rsidR="004A0C0D" w:rsidRPr="001B3251" w:rsidRDefault="004A0C0D" w:rsidP="001B325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1B3251">
                                <w:rPr>
                                  <w:color w:val="FFFFFF" w:themeColor="background1"/>
                                </w:rPr>
                                <w:t>06 33 32 45 60</w:t>
                              </w:r>
                            </w:p>
                            <w:p w14:paraId="22C9381B" w14:textId="77777777" w:rsidR="004A0C0D" w:rsidRDefault="004A0C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19" o:spid="_x0000_s1026" style="position:absolute;margin-left:264pt;margin-top:-96.8pt;width:630pt;height:204.35pt;z-index:251671552;mso-width-relative:margin;mso-height-relative:margin" coordsize="8001000,2667635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PD94cGFj&#10;a2V0IGVuZD0ndyc/Pv/bAEMAAQEBAQEBAQEBAQEBAQEBAQEBAQEBAQEBAQEBAQEBAQEBAQEBAQEB&#10;AQEBAQEBAQEBAQEBAQEBAQEBAQEBAQEBAf/bAEMBAQEBAQEBAQEBAQEBAQEBAQEBAQEBAQEBAQEB&#10;AQEBAQEBAQEBAQEBAQEBAQEBAQEBAQEBAQEBAQEBAQEBAQEBAf/AABEIAfQB9A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">
                <v:rect id="Rectangle 6" o:spid="_x0000_s1027" style="position:absolute;width:8001000;height:26676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BqNwQAA&#10;ANsAAAAPAAAAZHJzL2Rvd25yZXYueG1sRE9Li8IwEL4v+B/CCF4WTVdckWoUWfFxW2wFPQ7N2Bab&#10;SWmi1v31G0HwNh/fc2aL1lTiRo0rLSv4GkQgiDOrS84VHNJ1fwLCeWSNlWVS8CAHi3nnY4axtnfe&#10;0y3xuQgh7GJUUHhfx1K6rCCDbmBr4sCdbWPQB9jkUjd4D+GmksMoGkuDJYeGAmv6KSi7JFejgD6r&#10;8SpLtr/79Jp+H/Xmb3SSK6V63XY5BeGp9W/xy73TYf4Inr+EA+T8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ZQajcEAAADbAAAADwAAAAAAAAAAAAAAAACXAgAAZHJzL2Rvd25y&#10;ZXYueG1sUEsFBgAAAAAEAAQA9QAAAIUDAAAAAA==&#10;" fillcolor="#205867 [1608]" stroked="f" strokecolor="#4a7ebb" strokeweight="1.5pt">
                  <v:shadow color="gray" opacity="22938f" mv:blur="0" offset="0,2pt"/>
                  <v:textbox inset=",7.2pt,,7.2pt">
                    <w:txbxContent>
                      <w:p w14:paraId="6DB9F705" w14:textId="77777777" w:rsidR="004A0C0D" w:rsidRDefault="004A0C0D" w:rsidP="001149B1">
                        <w:pPr>
                          <w:pStyle w:val="Titre2"/>
                        </w:pPr>
                      </w:p>
                      <w:p w14:paraId="5785FB40" w14:textId="77777777" w:rsidR="004A0C0D" w:rsidRDefault="004A0C0D" w:rsidP="001B3251"/>
                      <w:p w14:paraId="4A04B9B7" w14:textId="77777777" w:rsidR="004A0C0D" w:rsidRDefault="004A0C0D" w:rsidP="001B3251"/>
                      <w:p w14:paraId="325577CD" w14:textId="77777777" w:rsidR="004A0C0D" w:rsidRDefault="004A0C0D" w:rsidP="001B3251"/>
                      <w:p w14:paraId="13E1B08B" w14:textId="77777777" w:rsidR="004A0C0D" w:rsidRDefault="004A0C0D" w:rsidP="001B3251"/>
                      <w:p w14:paraId="543E7965" w14:textId="77777777" w:rsidR="004A0C0D" w:rsidRPr="001B3251" w:rsidRDefault="004A0C0D" w:rsidP="001B3251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798830;top:203835;width:1616710;height:1616710;rotation:-154234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t&#10;SJrAAAAA2gAAAA8AAABkcnMvZG93bnJldi54bWxEj0GLwjAUhO+C/yE8wZumu4JI1yiL4CKCoHbB&#10;66N525RtXmoTNf57Iwgeh5n5hpkvo23ElTpfO1bwMc5AEJdO11wp+C3WoxkIH5A1No5JwZ08LBf9&#10;3hxz7W58oOsxVCJB2OeowITQ5lL60pBFP3YtcfL+XGcxJNlVUnd4S3DbyM8sm0qLNacFgy2tDJX/&#10;x4tV8LMryjquYrM/m+p02hRbmWlUajiI318gAsXwDr/aG61gAs8r6QbIx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m1ImsAAAADaAAAADwAAAAAAAAAAAAAAAACcAgAAZHJz&#10;L2Rvd25yZXYueG1sUEsFBgAAAAAEAAQA9wAAAIkDAAAAAA==&#10;">
                  <v:imagedata r:id="rId15" o:title=""/>
                  <v:path arrowok="t"/>
                </v:shape>
                <v:shape id="Image 11" o:spid="_x0000_s1029" type="#_x0000_t75" style="position:absolute;left:5693410;top:1275080;width:1696720;height:790575;rotation:-121799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9&#10;mE/CAAAA2gAAAA8AAABkcnMvZG93bnJldi54bWxEj0GLwjAUhO+C/yG8BS+ypoq4Uo2igigIC3Zd&#10;z8/m2ZZtXkqTav33ZkHwOMzMN8x82ZpS3Kh2hWUFw0EEgji1uuBMweln+zkF4TyyxtIyKXiQg+Wi&#10;25ljrO2dj3RLfCYChF2MCnLvq1hKl+Zk0A1sRRy8q60N+iDrTOoa7wFuSjmKook0WHBYyLGiTU7p&#10;X9IYBXo3XfcvZ2y+Dr/8fRqPG3NoG6V6H+1qBsJT69/hV3uvFUzg/0q4AXLx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fZhPwgAAANoAAAAPAAAAAAAAAAAAAAAAAJwCAABk&#10;cnMvZG93bnJldi54bWxQSwUGAAAAAAQABAD3AAAAiwMAAAAA&#10;">
                  <v:imagedata r:id="rId16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 14" o:spid="_x0000_s1030" type="#_x0000_t202" style="position:absolute;left:2918460;top:203835;width:4733925;height:1316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<v:textbox inset=",7.2pt,,7.2pt">
                    <w:txbxContent>
                      <w:p w14:paraId="5C18C491" w14:textId="6A39A740" w:rsidR="004A0C0D" w:rsidRPr="00A14C79" w:rsidRDefault="004A0C0D" w:rsidP="001149B1">
                        <w:pPr>
                          <w:pStyle w:val="Titredubulletin"/>
                        </w:pPr>
                        <w:sdt>
                          <w:sdtPr>
                            <w:id w:val="-142192408"/>
                            <w:placeholder>
                              <w:docPart w:val="9A2360A176E9814AAB37E9D3DA651C45"/>
                            </w:placeholder>
                          </w:sdtPr>
                          <w:sdtContent>
                            <w:r>
                              <w:rPr>
                                <w:lang w:bidi="fr-FR"/>
                              </w:rPr>
                              <w:t>« Tout se croque dans la carotte »</w:t>
                            </w:r>
                          </w:sdtContent>
                        </w:sdt>
                      </w:p>
                    </w:txbxContent>
                  </v:textbox>
                </v:shape>
                <v:shape id="Zone de texte 10" o:spid="_x0000_s1031" type="#_x0000_t202" style="position:absolute;left:428625;top:1820545;width:2613025;height:774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14:paraId="46F19E01" w14:textId="65744886" w:rsidR="004A0C0D" w:rsidRPr="001B3251" w:rsidRDefault="004A0C0D" w:rsidP="001B325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1B3251">
                          <w:rPr>
                            <w:color w:val="FFFFFF" w:themeColor="background1"/>
                          </w:rPr>
                          <w:t>Recette proposée par Fanny Mugnier Diététicienne-nutritionniste</w:t>
                        </w:r>
                      </w:p>
                      <w:p w14:paraId="68027D64" w14:textId="390F1F70" w:rsidR="004A0C0D" w:rsidRPr="001B3251" w:rsidRDefault="004A0C0D" w:rsidP="001B325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17" w:history="1">
                          <w:r w:rsidRPr="001B3251">
                            <w:rPr>
                              <w:rStyle w:val="Lienhypertexte"/>
                              <w:color w:val="FFFFFF" w:themeColor="background1"/>
                            </w:rPr>
                            <w:t>www.mugnier-dieteticienne.com</w:t>
                          </w:r>
                        </w:hyperlink>
                      </w:p>
                      <w:p w14:paraId="6D049D0C" w14:textId="1435CE9A" w:rsidR="004A0C0D" w:rsidRPr="001B3251" w:rsidRDefault="004A0C0D" w:rsidP="001B325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1B3251">
                          <w:rPr>
                            <w:color w:val="FFFFFF" w:themeColor="background1"/>
                          </w:rPr>
                          <w:t>06 33 32 45 60</w:t>
                        </w:r>
                      </w:p>
                      <w:p w14:paraId="22C9381B" w14:textId="77777777" w:rsidR="004A0C0D" w:rsidRDefault="004A0C0D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0659674A" w14:textId="6D721171" w:rsidR="0082470D" w:rsidRPr="000A54B0" w:rsidRDefault="00787FDB" w:rsidP="001B3251">
      <w:pPr>
        <w:pStyle w:val="Titredubulletin0"/>
        <w:jc w:val="center"/>
      </w:pPr>
      <w:r w:rsidRPr="000A54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B84D42" wp14:editId="16336407">
                <wp:simplePos x="0" y="0"/>
                <wp:positionH relativeFrom="page">
                  <wp:posOffset>-223520</wp:posOffset>
                </wp:positionH>
                <wp:positionV relativeFrom="page">
                  <wp:posOffset>2555875</wp:posOffset>
                </wp:positionV>
                <wp:extent cx="8001000" cy="173990"/>
                <wp:effectExtent l="0" t="0" r="0" b="3810"/>
                <wp:wrapTight wrapText="bothSides">
                  <wp:wrapPolygon edited="0">
                    <wp:start x="0" y="0"/>
                    <wp:lineTo x="0" y="18920"/>
                    <wp:lineTo x="21531" y="18920"/>
                    <wp:lineTo x="21531" y="0"/>
                    <wp:lineTo x="0" y="0"/>
                  </wp:wrapPolygon>
                </wp:wrapTight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7.55pt;margin-top:201.25pt;width:630pt;height:13.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" fillcolor="#e36c0a [2409]" stroked="f" strokecolor="#4a7ebb" strokeweight="1.5pt">
                <v:shadow color="gray" opacity="22938f" mv:blur="0" offset="0,2pt"/>
                <v:textbox inset=",7.2pt,,7.2pt"/>
                <w10:wrap type="tight" anchorx="page" anchory="page"/>
              </v:rect>
            </w:pict>
          </mc:Fallback>
        </mc:AlternateContent>
      </w:r>
      <w:sdt>
        <w:sdtPr>
          <w:id w:val="228783093"/>
          <w:placeholder>
            <w:docPart w:val="9A2360A176E9814AAB37E9D3DA651C45"/>
          </w:placeholder>
        </w:sdtPr>
        <w:sdtEndPr/>
        <w:sdtContent>
          <w:r w:rsidR="003D5ED5">
            <w:rPr>
              <w:lang w:bidi="fr-FR"/>
            </w:rPr>
            <w:t xml:space="preserve">Cake aux carottes et ses fanes </w:t>
          </w:r>
        </w:sdtContent>
      </w:sdt>
    </w:p>
    <w:p w14:paraId="2EDC324A" w14:textId="3A5C714A" w:rsidR="0082470D" w:rsidRPr="000A54B0" w:rsidRDefault="0082470D" w:rsidP="0082470D">
      <w:pPr>
        <w:rPr>
          <w:rFonts w:ascii="Arial" w:hAnsi="Arial"/>
          <w:sz w:val="22"/>
        </w:rPr>
      </w:pPr>
    </w:p>
    <w:p w14:paraId="50820165" w14:textId="77777777" w:rsidR="00760E4B" w:rsidRPr="000A54B0" w:rsidRDefault="00760E4B" w:rsidP="003E564B">
      <w:pPr>
        <w:pStyle w:val="Corpsdubulletin"/>
        <w:sectPr w:rsidR="00760E4B" w:rsidRPr="000A54B0" w:rsidSect="00F31BC3">
          <w:pgSz w:w="11906" w:h="16838" w:code="9"/>
          <w:pgMar w:top="1440" w:right="630" w:bottom="1440" w:left="720" w:header="720" w:footer="720" w:gutter="0"/>
          <w:cols w:space="720"/>
          <w:docGrid w:linePitch="326"/>
        </w:sectPr>
      </w:pPr>
    </w:p>
    <w:p w14:paraId="267C6898" w14:textId="7F802369" w:rsidR="00787FDB" w:rsidRPr="00D57343" w:rsidRDefault="00787FDB" w:rsidP="003E564B">
      <w:pPr>
        <w:pStyle w:val="Corpsdubulletin"/>
        <w:rPr>
          <w:b/>
          <w:color w:val="205968"/>
          <w:sz w:val="26"/>
          <w:szCs w:val="26"/>
          <w:lang w:bidi="fr-FR"/>
        </w:rPr>
      </w:pPr>
      <w:r w:rsidRPr="00D57343">
        <w:rPr>
          <w:b/>
          <w:color w:val="205968"/>
          <w:sz w:val="26"/>
          <w:szCs w:val="26"/>
          <w:lang w:bidi="fr-FR"/>
        </w:rPr>
        <w:lastRenderedPageBreak/>
        <w:t xml:space="preserve">Pourquoi cet aliment ? </w:t>
      </w:r>
    </w:p>
    <w:p w14:paraId="4C9F0BBA" w14:textId="249C6B18" w:rsidR="00045D2C" w:rsidRDefault="0087694B" w:rsidP="003B73CC">
      <w:pPr>
        <w:pStyle w:val="Corpsdubulletin"/>
        <w:spacing w:line="276" w:lineRule="auto"/>
        <w:ind w:firstLine="720"/>
        <w:rPr>
          <w:lang w:bidi="fr-FR"/>
        </w:rPr>
      </w:pPr>
      <w:r w:rsidRPr="00D57343">
        <w:rPr>
          <w:b/>
          <w:noProof/>
          <w:color w:val="205968"/>
          <w:sz w:val="26"/>
          <w:szCs w:val="26"/>
          <w:lang w:eastAsia="fr-FR"/>
        </w:rPr>
        <w:drawing>
          <wp:anchor distT="0" distB="0" distL="114300" distR="114300" simplePos="0" relativeHeight="251648000" behindDoc="0" locked="0" layoutInCell="1" allowOverlap="1" wp14:anchorId="02893E71" wp14:editId="3ABC85E2">
            <wp:simplePos x="0" y="0"/>
            <wp:positionH relativeFrom="column">
              <wp:posOffset>-293370</wp:posOffset>
            </wp:positionH>
            <wp:positionV relativeFrom="paragraph">
              <wp:posOffset>795655</wp:posOffset>
            </wp:positionV>
            <wp:extent cx="1917700" cy="1282700"/>
            <wp:effectExtent l="0" t="0" r="12700" b="12700"/>
            <wp:wrapSquare wrapText="bothSides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:::::::Applications:Microsoft Office 2008:Office:Media:Clipart:Photos.localized:j01826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D2C">
        <w:rPr>
          <w:lang w:bidi="fr-FR"/>
        </w:rPr>
        <w:t>La carotte est un des légumes les plus cultivés dans le monde. Elle existe en orange rouge, jaune, blanche ou pourpre.</w:t>
      </w:r>
      <w:r>
        <w:rPr>
          <w:lang w:bidi="fr-FR"/>
        </w:rPr>
        <w:t xml:space="preserve"> </w:t>
      </w:r>
      <w:r w:rsidR="00045D2C">
        <w:rPr>
          <w:lang w:bidi="fr-FR"/>
        </w:rPr>
        <w:t xml:space="preserve">Riche en vitamine A, B9 et en potassium, ce légume </w:t>
      </w:r>
      <w:proofErr w:type="gramStart"/>
      <w:r w:rsidR="00045D2C">
        <w:rPr>
          <w:lang w:bidi="fr-FR"/>
        </w:rPr>
        <w:t>contribuent</w:t>
      </w:r>
      <w:proofErr w:type="gramEnd"/>
      <w:r w:rsidR="00045D2C">
        <w:rPr>
          <w:lang w:bidi="fr-FR"/>
        </w:rPr>
        <w:t xml:space="preserve"> également à l’apport en fibre</w:t>
      </w:r>
      <w:r w:rsidR="00190352">
        <w:rPr>
          <w:lang w:bidi="fr-FR"/>
        </w:rPr>
        <w:t>s</w:t>
      </w:r>
      <w:r w:rsidR="00045D2C">
        <w:rPr>
          <w:lang w:bidi="fr-FR"/>
        </w:rPr>
        <w:t xml:space="preserve"> nécessaire pour la régulation du transit et l</w:t>
      </w:r>
      <w:r w:rsidR="00190352">
        <w:rPr>
          <w:lang w:bidi="fr-FR"/>
        </w:rPr>
        <w:t xml:space="preserve">’effet </w:t>
      </w:r>
      <w:proofErr w:type="spellStart"/>
      <w:r w:rsidR="00190352">
        <w:rPr>
          <w:lang w:bidi="fr-FR"/>
        </w:rPr>
        <w:t>satié</w:t>
      </w:r>
      <w:r>
        <w:rPr>
          <w:lang w:bidi="fr-FR"/>
        </w:rPr>
        <w:t>togène</w:t>
      </w:r>
      <w:proofErr w:type="spellEnd"/>
      <w:r>
        <w:rPr>
          <w:lang w:bidi="fr-FR"/>
        </w:rPr>
        <w:t xml:space="preserve">. </w:t>
      </w:r>
    </w:p>
    <w:p w14:paraId="1FC542CD" w14:textId="77777777" w:rsidR="003C7A4B" w:rsidRDefault="003C7A4B" w:rsidP="003B73CC">
      <w:pPr>
        <w:pStyle w:val="Corpsdubulletin"/>
        <w:spacing w:line="276" w:lineRule="auto"/>
        <w:ind w:firstLine="720"/>
        <w:rPr>
          <w:lang w:bidi="fr-FR"/>
        </w:rPr>
      </w:pPr>
    </w:p>
    <w:p w14:paraId="37D1F5D7" w14:textId="6C9067AF" w:rsidR="00045D2C" w:rsidRPr="000A54B0" w:rsidRDefault="00045D2C" w:rsidP="00045D2C">
      <w:pPr>
        <w:pStyle w:val="Corpsdubulletin"/>
        <w:rPr>
          <w:lang w:bidi="fr-FR"/>
        </w:rPr>
      </w:pPr>
    </w:p>
    <w:p w14:paraId="203EE039" w14:textId="4B3ACC0F" w:rsidR="00CC5F52" w:rsidRDefault="00CC5F52" w:rsidP="00787FDB">
      <w:pPr>
        <w:pStyle w:val="Corpsdubulletin"/>
        <w:rPr>
          <w:lang w:bidi="fr-FR"/>
        </w:rPr>
      </w:pPr>
    </w:p>
    <w:p w14:paraId="272C9C3D" w14:textId="77777777" w:rsidR="00CC5F52" w:rsidRDefault="00CC5F52" w:rsidP="00787FDB">
      <w:pPr>
        <w:pStyle w:val="Corpsdubulletin"/>
        <w:rPr>
          <w:lang w:bidi="fr-FR"/>
        </w:rPr>
      </w:pPr>
    </w:p>
    <w:p w14:paraId="458FB19E" w14:textId="77777777" w:rsidR="00CC5F52" w:rsidRDefault="00CC5F52" w:rsidP="00787FDB">
      <w:pPr>
        <w:pStyle w:val="Corpsdubulletin"/>
        <w:rPr>
          <w:lang w:bidi="fr-FR"/>
        </w:rPr>
      </w:pPr>
    </w:p>
    <w:p w14:paraId="7D2837E5" w14:textId="77777777" w:rsidR="00787FDB" w:rsidRPr="00D57343" w:rsidRDefault="00787FDB" w:rsidP="00787FDB">
      <w:pPr>
        <w:pStyle w:val="Corpsdubulletin"/>
        <w:rPr>
          <w:b/>
          <w:color w:val="205968"/>
          <w:sz w:val="26"/>
          <w:szCs w:val="26"/>
          <w:lang w:bidi="fr-FR"/>
        </w:rPr>
      </w:pPr>
      <w:r w:rsidRPr="00D57343">
        <w:rPr>
          <w:b/>
          <w:color w:val="205968"/>
          <w:sz w:val="26"/>
          <w:szCs w:val="26"/>
          <w:lang w:bidi="fr-FR"/>
        </w:rPr>
        <w:lastRenderedPageBreak/>
        <w:t>Réalisatio</w:t>
      </w:r>
      <w:r w:rsidR="00D57343">
        <w:rPr>
          <w:b/>
          <w:color w:val="205968"/>
          <w:sz w:val="26"/>
          <w:szCs w:val="26"/>
          <w:lang w:bidi="fr-FR"/>
        </w:rPr>
        <w:t>n</w:t>
      </w:r>
      <w:r w:rsidRPr="00D57343">
        <w:rPr>
          <w:b/>
          <w:color w:val="205968"/>
          <w:sz w:val="26"/>
          <w:szCs w:val="26"/>
          <w:lang w:bidi="fr-FR"/>
        </w:rPr>
        <w:t xml:space="preserve"> de la recette : </w:t>
      </w:r>
    </w:p>
    <w:p w14:paraId="1C2F8C82" w14:textId="165165C5" w:rsidR="00CC5F52" w:rsidRDefault="00695B10" w:rsidP="00787FDB">
      <w:pPr>
        <w:pStyle w:val="Corpsdubulletin"/>
        <w:rPr>
          <w:lang w:bidi="fr-FR"/>
        </w:rPr>
      </w:pPr>
      <w:r>
        <w:rPr>
          <w:lang w:bidi="fr-FR"/>
        </w:rPr>
        <w:t>Préchauffez votre four</w:t>
      </w:r>
      <w:r w:rsidR="00CC5F52">
        <w:rPr>
          <w:lang w:bidi="fr-FR"/>
        </w:rPr>
        <w:t xml:space="preserve"> à 180°C</w:t>
      </w:r>
      <w:r>
        <w:rPr>
          <w:lang w:bidi="fr-FR"/>
        </w:rPr>
        <w:t>.</w:t>
      </w:r>
    </w:p>
    <w:p w14:paraId="6C5D6D0F" w14:textId="2E09E687" w:rsidR="00CC5F52" w:rsidRDefault="003B73CC" w:rsidP="00787FDB">
      <w:pPr>
        <w:pStyle w:val="Corpsdubulletin"/>
        <w:rPr>
          <w:lang w:bidi="fr-FR"/>
        </w:rPr>
      </w:pPr>
      <w:r>
        <w:rPr>
          <w:lang w:bidi="fr-FR"/>
        </w:rPr>
        <w:t xml:space="preserve">Lavez </w:t>
      </w:r>
      <w:r w:rsidR="00CC5F52">
        <w:rPr>
          <w:lang w:bidi="fr-FR"/>
        </w:rPr>
        <w:t xml:space="preserve">les carottes et les fanes. </w:t>
      </w:r>
    </w:p>
    <w:p w14:paraId="0AF5401C" w14:textId="684046C4" w:rsidR="0082470D" w:rsidRDefault="003B73CC" w:rsidP="00787FDB">
      <w:pPr>
        <w:pStyle w:val="Corpsdubulletin"/>
        <w:rPr>
          <w:lang w:bidi="fr-FR"/>
        </w:rPr>
      </w:pPr>
      <w:r>
        <w:rPr>
          <w:lang w:bidi="fr-FR"/>
        </w:rPr>
        <w:t>Epluchez et coupez</w:t>
      </w:r>
      <w:r w:rsidR="00CC5F52">
        <w:rPr>
          <w:lang w:bidi="fr-FR"/>
        </w:rPr>
        <w:t xml:space="preserve"> les carottes</w:t>
      </w:r>
      <w:r w:rsidR="008D6C03">
        <w:rPr>
          <w:lang w:bidi="fr-FR"/>
        </w:rPr>
        <w:t xml:space="preserve"> en dés</w:t>
      </w:r>
      <w:r w:rsidR="00A245A1">
        <w:rPr>
          <w:lang w:bidi="fr-FR"/>
        </w:rPr>
        <w:t xml:space="preserve"> puis hachez</w:t>
      </w:r>
      <w:r w:rsidR="00CC5F52">
        <w:rPr>
          <w:lang w:bidi="fr-FR"/>
        </w:rPr>
        <w:t xml:space="preserve"> les fanes au mixeur</w:t>
      </w:r>
      <w:r w:rsidR="0082470D" w:rsidRPr="000A54B0">
        <w:rPr>
          <w:lang w:bidi="fr-FR"/>
        </w:rPr>
        <w:t>.</w:t>
      </w:r>
    </w:p>
    <w:p w14:paraId="75117EEC" w14:textId="2D029B8A" w:rsidR="00CC5F52" w:rsidRDefault="00CC5F52" w:rsidP="00787FDB">
      <w:pPr>
        <w:pStyle w:val="Corpsdubulletin"/>
        <w:rPr>
          <w:lang w:bidi="fr-FR"/>
        </w:rPr>
      </w:pPr>
      <w:r>
        <w:rPr>
          <w:lang w:bidi="fr-FR"/>
        </w:rPr>
        <w:t xml:space="preserve">Dans un saladier : battre les œufs, le yaourt, l’huile, la farine et la levure. </w:t>
      </w:r>
    </w:p>
    <w:p w14:paraId="5EB821DB" w14:textId="4FFE3F3E" w:rsidR="00CC5F52" w:rsidRDefault="00A245A1" w:rsidP="00787FDB">
      <w:pPr>
        <w:pStyle w:val="Corpsdubulletin"/>
      </w:pPr>
      <w:r>
        <w:t xml:space="preserve">Ajoutez </w:t>
      </w:r>
      <w:r w:rsidR="00CC5F52">
        <w:t xml:space="preserve">les carottes et les fanes. </w:t>
      </w:r>
    </w:p>
    <w:p w14:paraId="2ADE5AB4" w14:textId="2C7C1A38" w:rsidR="00CC5F52" w:rsidRDefault="003B73CC" w:rsidP="00787FDB">
      <w:pPr>
        <w:pStyle w:val="Corpsdubulletin"/>
      </w:pPr>
      <w:r>
        <w:t>Emincez</w:t>
      </w:r>
      <w:r w:rsidR="00CC5F52">
        <w:t xml:space="preserve"> le </w:t>
      </w:r>
      <w:r w:rsidR="008D6C03">
        <w:t>jambon</w:t>
      </w:r>
      <w:r w:rsidR="00190352">
        <w:t xml:space="preserve"> et ajoutez</w:t>
      </w:r>
      <w:r w:rsidR="00CC5F52">
        <w:t xml:space="preserve"> à la pâte. </w:t>
      </w:r>
    </w:p>
    <w:p w14:paraId="1CF5D70C" w14:textId="009A514E" w:rsidR="00CC5F52" w:rsidRDefault="00A245A1" w:rsidP="00787FDB">
      <w:pPr>
        <w:pStyle w:val="Corpsdubulletin"/>
      </w:pPr>
      <w:r>
        <w:t>Coupez</w:t>
      </w:r>
      <w:r w:rsidR="00CC5F52">
        <w:t xml:space="preserve"> l</w:t>
      </w:r>
      <w:r>
        <w:t>a féta en petit dès et ajoutez</w:t>
      </w:r>
      <w:r w:rsidR="008D6C03">
        <w:t xml:space="preserve"> </w:t>
      </w:r>
      <w:r w:rsidR="00CC5F52">
        <w:t>à la pâte</w:t>
      </w:r>
      <w:r w:rsidR="0087694B">
        <w:t xml:space="preserve"> tout comme les olives.</w:t>
      </w:r>
    </w:p>
    <w:p w14:paraId="73CEA8DB" w14:textId="6DA06619" w:rsidR="00CC5F52" w:rsidRPr="000A54B0" w:rsidRDefault="0087694B" w:rsidP="00787FDB">
      <w:pPr>
        <w:pStyle w:val="Corpsdubulletin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B9ED6F" wp14:editId="6D690950">
                <wp:simplePos x="0" y="0"/>
                <wp:positionH relativeFrom="column">
                  <wp:posOffset>-3795395</wp:posOffset>
                </wp:positionH>
                <wp:positionV relativeFrom="paragraph">
                  <wp:posOffset>2773680</wp:posOffset>
                </wp:positionV>
                <wp:extent cx="3632835" cy="3972560"/>
                <wp:effectExtent l="127000" t="254000" r="126365" b="243840"/>
                <wp:wrapThrough wrapText="bothSides">
                  <wp:wrapPolygon edited="0">
                    <wp:start x="302" y="-1381"/>
                    <wp:lineTo x="-302" y="-1381"/>
                    <wp:lineTo x="-755" y="5801"/>
                    <wp:lineTo x="-755" y="7734"/>
                    <wp:lineTo x="15253" y="9668"/>
                    <wp:lineTo x="7551" y="9668"/>
                    <wp:lineTo x="7400" y="11877"/>
                    <wp:lineTo x="-755" y="14087"/>
                    <wp:lineTo x="-755" y="18506"/>
                    <wp:lineTo x="151" y="22788"/>
                    <wp:lineTo x="1510" y="22788"/>
                    <wp:lineTo x="1661" y="22788"/>
                    <wp:lineTo x="22049" y="20716"/>
                    <wp:lineTo x="22200" y="18645"/>
                    <wp:lineTo x="21747" y="10910"/>
                    <wp:lineTo x="20539" y="9668"/>
                    <wp:lineTo x="19935" y="7458"/>
                    <wp:lineTo x="20841" y="-552"/>
                    <wp:lineTo x="13139" y="-1381"/>
                    <wp:lineTo x="906" y="-1381"/>
                    <wp:lineTo x="302" y="-1381"/>
                  </wp:wrapPolygon>
                </wp:wrapThrough>
                <wp:docPr id="4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835" cy="3972560"/>
                          <a:chOff x="0" y="0"/>
                          <a:chExt cx="3632835" cy="3972560"/>
                        </a:xfrm>
                      </wpg:grpSpPr>
                      <wps:wsp>
                        <wps:cNvPr id="18" name="Zone de texte 18"/>
                        <wps:cNvSpPr txBox="1"/>
                        <wps:spPr>
                          <a:xfrm rot="21222910">
                            <a:off x="4445" y="2199005"/>
                            <a:ext cx="3628390" cy="1773555"/>
                          </a:xfrm>
                          <a:prstGeom prst="rect">
                            <a:avLst/>
                          </a:prstGeom>
                          <a:noFill/>
                          <a:ln w="76200" cmpd="sng">
                            <a:solidFill>
                              <a:srgbClr val="F79646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8BDC44" w14:textId="77777777" w:rsidR="004A0C0D" w:rsidRDefault="004A0C0D" w:rsidP="00BA07A5">
                              <w:pPr>
                                <w:pStyle w:val="Corpsdubulletin"/>
                                <w:jc w:val="center"/>
                                <w:rPr>
                                  <w:b/>
                                  <w:color w:val="205968"/>
                                  <w:sz w:val="26"/>
                                  <w:szCs w:val="26"/>
                                  <w:lang w:bidi="fr-FR"/>
                                </w:rPr>
                              </w:pPr>
                              <w:r w:rsidRPr="00D57343">
                                <w:rPr>
                                  <w:b/>
                                  <w:color w:val="205968"/>
                                  <w:sz w:val="26"/>
                                  <w:szCs w:val="26"/>
                                  <w:lang w:bidi="fr-FR"/>
                                </w:rPr>
                                <w:t>Matériel</w:t>
                              </w:r>
                            </w:p>
                            <w:p w14:paraId="168E047B" w14:textId="0E4C7FB4" w:rsidR="004A0C0D" w:rsidRPr="00BA07A5" w:rsidRDefault="004A0C0D" w:rsidP="00786806">
                              <w:pPr>
                                <w:pStyle w:val="Corpsdubulletin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jc w:val="left"/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</w:pPr>
                              <w:r w:rsidRPr="00BA07A5"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  <w:t>Un four</w:t>
                              </w:r>
                            </w:p>
                            <w:p w14:paraId="72C1C26B" w14:textId="547EA074" w:rsidR="004A0C0D" w:rsidRPr="00BA07A5" w:rsidRDefault="004A0C0D" w:rsidP="00786806">
                              <w:pPr>
                                <w:pStyle w:val="Corpsdubulletin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jc w:val="left"/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</w:pPr>
                              <w:r w:rsidRPr="00BA07A5"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  <w:t>Un économe</w:t>
                              </w:r>
                            </w:p>
                            <w:p w14:paraId="27CBE78C" w14:textId="18DE5DA1" w:rsidR="004A0C0D" w:rsidRPr="00BA07A5" w:rsidRDefault="004A0C0D" w:rsidP="00786806">
                              <w:pPr>
                                <w:pStyle w:val="Corpsdubulletin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jc w:val="left"/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</w:pPr>
                              <w:r w:rsidRPr="00BA07A5"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  <w:t>Un fouet</w:t>
                              </w:r>
                            </w:p>
                            <w:p w14:paraId="614EAC1D" w14:textId="27273052" w:rsidR="004A0C0D" w:rsidRPr="00BA07A5" w:rsidRDefault="004A0C0D" w:rsidP="00786806">
                              <w:pPr>
                                <w:pStyle w:val="Corpsdubulletin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jc w:val="left"/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</w:pPr>
                              <w:r w:rsidRPr="00BA07A5"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  <w:t>Une râpe ou un mixeur</w:t>
                              </w:r>
                            </w:p>
                            <w:p w14:paraId="222DAEAD" w14:textId="25757728" w:rsidR="004A0C0D" w:rsidRPr="00BA07A5" w:rsidRDefault="004A0C0D" w:rsidP="00786806">
                              <w:pPr>
                                <w:pStyle w:val="Corpsdubulletin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jc w:val="left"/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</w:pPr>
                              <w:r w:rsidRPr="00BA07A5"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  <w:t>Un bol</w:t>
                              </w:r>
                            </w:p>
                            <w:p w14:paraId="779DE448" w14:textId="635F49D5" w:rsidR="004A0C0D" w:rsidRPr="00BA07A5" w:rsidRDefault="004A0C0D" w:rsidP="00BA07A5">
                              <w:pPr>
                                <w:pStyle w:val="Corpsdubulletin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jc w:val="left"/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</w:pPr>
                              <w:r w:rsidRPr="00BA07A5">
                                <w:rPr>
                                  <w:b/>
                                  <w:color w:val="205968"/>
                                  <w:sz w:val="20"/>
                                  <w:szCs w:val="20"/>
                                  <w:lang w:bidi="fr-FR"/>
                                </w:rPr>
                                <w:t>Une planche à découpée et un couteau</w:t>
                              </w:r>
                            </w:p>
                            <w:p w14:paraId="7F4BA88C" w14:textId="59A05981" w:rsidR="004A0C0D" w:rsidRPr="00D57343" w:rsidRDefault="004A0C0D" w:rsidP="00BA07A5">
                              <w:pPr>
                                <w:pStyle w:val="Corpsdubulletin"/>
                                <w:spacing w:after="0"/>
                                <w:ind w:left="360"/>
                                <w:jc w:val="left"/>
                                <w:rPr>
                                  <w:b/>
                                  <w:color w:val="205968"/>
                                  <w:sz w:val="26"/>
                                  <w:szCs w:val="26"/>
                                  <w:lang w:bidi="fr-FR"/>
                                </w:rPr>
                              </w:pPr>
                            </w:p>
                            <w:p w14:paraId="148DEF95" w14:textId="77777777" w:rsidR="004A0C0D" w:rsidRDefault="004A0C0D" w:rsidP="00D57343">
                              <w:pPr>
                                <w:pStyle w:val="Corpsdubulletin"/>
                                <w:rPr>
                                  <w:lang w:bidi="fr-FR"/>
                                </w:rPr>
                              </w:pPr>
                            </w:p>
                            <w:p w14:paraId="242CF030" w14:textId="77777777" w:rsidR="004A0C0D" w:rsidRDefault="004A0C0D" w:rsidP="00787FDB">
                              <w:pPr>
                                <w:pStyle w:val="Corpsdubulletin"/>
                                <w:rPr>
                                  <w:lang w:bidi="fr-FR"/>
                                </w:rPr>
                              </w:pPr>
                            </w:p>
                            <w:p w14:paraId="6B0718BB" w14:textId="77777777" w:rsidR="004A0C0D" w:rsidRDefault="004A0C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ouper 2"/>
                        <wpg:cNvGrpSpPr/>
                        <wpg:grpSpPr>
                          <a:xfrm>
                            <a:off x="0" y="0"/>
                            <a:ext cx="3324860" cy="1567815"/>
                            <a:chOff x="0" y="0"/>
                            <a:chExt cx="3324860" cy="1567815"/>
                          </a:xfrm>
                        </wpg:grpSpPr>
                        <wps:wsp>
                          <wps:cNvPr id="17" name="Zone de texte 17"/>
                          <wps:cNvSpPr txBox="1"/>
                          <wps:spPr>
                            <a:xfrm rot="409335">
                              <a:off x="0" y="0"/>
                              <a:ext cx="3324860" cy="1567815"/>
                            </a:xfrm>
                            <a:prstGeom prst="rect">
                              <a:avLst/>
                            </a:prstGeom>
                            <a:noFill/>
                            <a:ln w="76200" cmpd="sng">
                              <a:solidFill>
                                <a:srgbClr val="F79646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71D31A" w14:textId="0CD10443" w:rsidR="004A0C0D" w:rsidRPr="00045D2C" w:rsidRDefault="004A0C0D" w:rsidP="00787FDB">
                                <w:pPr>
                                  <w:jc w:val="center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Ingrédients pour 4 personnes</w:t>
                                </w:r>
                              </w:p>
                              <w:p w14:paraId="0E1EF9AB" w14:textId="77777777" w:rsidR="004A0C0D" w:rsidRPr="00045D2C" w:rsidRDefault="004A0C0D" w:rsidP="00787FDB">
                                <w:pPr>
                                  <w:jc w:val="center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F41FED3" w14:textId="77777777" w:rsidR="004A0C0D" w:rsidRPr="00045D2C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ind w:left="142" w:hanging="153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4 carottes fanes</w:t>
                                </w:r>
                              </w:p>
                              <w:p w14:paraId="3D394DCF" w14:textId="3D221DDD" w:rsidR="004A0C0D" w:rsidRPr="00045D2C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ind w:left="142" w:hanging="153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150 g de farine</w:t>
                                </w:r>
                                <w:r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 xml:space="preserve"> blé</w:t>
                                </w:r>
                              </w:p>
                              <w:p w14:paraId="41D75258" w14:textId="5A6AD2B8" w:rsidR="004A0C0D" w:rsidRPr="00045D2C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ind w:left="142" w:hanging="153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 xml:space="preserve">3 œufs </w:t>
                                </w:r>
                              </w:p>
                              <w:p w14:paraId="7C7ED095" w14:textId="4F22B27C" w:rsidR="004A0C0D" w:rsidRPr="00045D2C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ind w:left="142" w:hanging="153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1 yaourt nature</w:t>
                                </w:r>
                              </w:p>
                              <w:p w14:paraId="2814E36F" w14:textId="311F0566" w:rsidR="004A0C0D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ind w:left="142" w:hanging="153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40 ml d’huile d’olive</w:t>
                                </w:r>
                              </w:p>
                              <w:p w14:paraId="63FFA225" w14:textId="7118D948" w:rsidR="004A0C0D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ind w:left="142" w:hanging="153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70g d’olives</w:t>
                                </w:r>
                              </w:p>
                              <w:p w14:paraId="3C35A572" w14:textId="77777777" w:rsidR="004A0C0D" w:rsidRPr="00045D2C" w:rsidRDefault="004A0C0D" w:rsidP="0087694B">
                                <w:pPr>
                                  <w:pStyle w:val="Paragraphedeliste"/>
                                  <w:ind w:left="142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4F927B8" w14:textId="77777777" w:rsidR="004A0C0D" w:rsidRPr="00045D2C" w:rsidRDefault="004A0C0D" w:rsidP="00D57343">
                                <w:pPr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465E42D" w14:textId="77777777" w:rsidR="004A0C0D" w:rsidRPr="00045D2C" w:rsidRDefault="004A0C0D" w:rsidP="00D57343">
                                <w:pPr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3EF7DCC" w14:textId="77777777" w:rsidR="004A0C0D" w:rsidRPr="00045D2C" w:rsidRDefault="004A0C0D" w:rsidP="00D57343">
                                <w:pPr>
                                  <w:rPr>
                                    <w:b/>
                                    <w:color w:val="215868" w:themeColor="accent5" w:themeShade="8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Zone de texte 1"/>
                          <wps:cNvSpPr txBox="1"/>
                          <wps:spPr>
                            <a:xfrm rot="449504">
                              <a:off x="1455861" y="445976"/>
                              <a:ext cx="1662430" cy="9316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E4AB8B" w14:textId="01215D6C" w:rsidR="004A0C0D" w:rsidRPr="00045D2C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ind w:left="284" w:hanging="142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Un sachet de levure chimique</w:t>
                                </w:r>
                              </w:p>
                              <w:p w14:paraId="1D452822" w14:textId="338E34D7" w:rsidR="004A0C0D" w:rsidRPr="00045D2C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ind w:left="284" w:hanging="142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 xml:space="preserve">2 </w:t>
                                </w: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tranche</w:t>
                                </w:r>
                                <w:r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s de jambon</w:t>
                                </w:r>
                              </w:p>
                              <w:p w14:paraId="7809AD21" w14:textId="0BED45F7" w:rsidR="004A0C0D" w:rsidRPr="00045D2C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ind w:left="284" w:hanging="142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100g de féta</w:t>
                                </w:r>
                              </w:p>
                              <w:p w14:paraId="1335A450" w14:textId="28A1D159" w:rsidR="004A0C0D" w:rsidRPr="00045D2C" w:rsidRDefault="004A0C0D" w:rsidP="00045D2C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ind w:left="284" w:hanging="142"/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</w:pPr>
                                <w:r w:rsidRPr="00045D2C">
                                  <w:rPr>
                                    <w:b/>
                                    <w:color w:val="215868" w:themeColor="accent5" w:themeShade="80"/>
                                    <w:sz w:val="20"/>
                                    <w:szCs w:val="20"/>
                                  </w:rPr>
                                  <w:t>sel/poivre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r 4" o:spid="_x0000_s1032" style="position:absolute;left:0;text-align:left;margin-left:-298.8pt;margin-top:218.4pt;width:286.05pt;height:312.8pt;z-index:251665408" coordsize="3632835,39725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">
                <v:shape id="Zone de texte 18" o:spid="_x0000_s1033" type="#_x0000_t202" style="position:absolute;left:4445;top:2199005;width:3628390;height:1773555;rotation:-41188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gQeBxQAA&#10;ANsAAAAPAAAAZHJzL2Rvd25yZXYueG1sRI9Lb8IwEITvSP0P1lbqrTig8lCKQVUFpZyq8hDXVbyN&#10;I+J1iF0I/757qMRtVzM78+1s0flaXaiNVWADg34GirgItuLSwH63ep6CignZYh2YDNwowmL+0Jth&#10;bsOVv+myTaWSEI45GnApNbnWsXDkMfZDQyzaT2g9JlnbUtsWrxLuaz3MsrH2WLE0OGzo3VFx2v56&#10;A4cmrY9n1y3Lr9vHi6+Xm2I1GRnz9Ni9vYJK1KW7+f/60wq+wMovMoCe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SBB4HFAAAA2wAAAA8AAAAAAAAAAAAAAAAAlwIAAGRycy9k&#10;b3ducmV2LnhtbFBLBQYAAAAABAAEAPUAAACJAwAAAAA=&#10;" filled="f" strokecolor="#f79646" strokeweight="6pt">
                  <v:textbox>
                    <w:txbxContent>
                      <w:p w14:paraId="3E8BDC44" w14:textId="77777777" w:rsidR="004A0C0D" w:rsidRDefault="004A0C0D" w:rsidP="00BA07A5">
                        <w:pPr>
                          <w:pStyle w:val="Corpsdubulletin"/>
                          <w:jc w:val="center"/>
                          <w:rPr>
                            <w:b/>
                            <w:color w:val="205968"/>
                            <w:sz w:val="26"/>
                            <w:szCs w:val="26"/>
                            <w:lang w:bidi="fr-FR"/>
                          </w:rPr>
                        </w:pPr>
                        <w:r w:rsidRPr="00D57343">
                          <w:rPr>
                            <w:b/>
                            <w:color w:val="205968"/>
                            <w:sz w:val="26"/>
                            <w:szCs w:val="26"/>
                            <w:lang w:bidi="fr-FR"/>
                          </w:rPr>
                          <w:t>Matériel</w:t>
                        </w:r>
                      </w:p>
                      <w:p w14:paraId="168E047B" w14:textId="0E4C7FB4" w:rsidR="004A0C0D" w:rsidRPr="00BA07A5" w:rsidRDefault="004A0C0D" w:rsidP="00786806">
                        <w:pPr>
                          <w:pStyle w:val="Corpsdubulletin"/>
                          <w:numPr>
                            <w:ilvl w:val="0"/>
                            <w:numId w:val="3"/>
                          </w:numPr>
                          <w:spacing w:after="0"/>
                          <w:jc w:val="left"/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</w:pPr>
                        <w:r w:rsidRPr="00BA07A5"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  <w:t>Un four</w:t>
                        </w:r>
                      </w:p>
                      <w:p w14:paraId="72C1C26B" w14:textId="547EA074" w:rsidR="004A0C0D" w:rsidRPr="00BA07A5" w:rsidRDefault="004A0C0D" w:rsidP="00786806">
                        <w:pPr>
                          <w:pStyle w:val="Corpsdubulletin"/>
                          <w:numPr>
                            <w:ilvl w:val="0"/>
                            <w:numId w:val="3"/>
                          </w:numPr>
                          <w:spacing w:after="0"/>
                          <w:jc w:val="left"/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</w:pPr>
                        <w:r w:rsidRPr="00BA07A5"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  <w:t>Un économe</w:t>
                        </w:r>
                      </w:p>
                      <w:p w14:paraId="27CBE78C" w14:textId="18DE5DA1" w:rsidR="004A0C0D" w:rsidRPr="00BA07A5" w:rsidRDefault="004A0C0D" w:rsidP="00786806">
                        <w:pPr>
                          <w:pStyle w:val="Corpsdubulletin"/>
                          <w:numPr>
                            <w:ilvl w:val="0"/>
                            <w:numId w:val="3"/>
                          </w:numPr>
                          <w:spacing w:after="0"/>
                          <w:jc w:val="left"/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</w:pPr>
                        <w:r w:rsidRPr="00BA07A5"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  <w:t>Un fouet</w:t>
                        </w:r>
                      </w:p>
                      <w:p w14:paraId="614EAC1D" w14:textId="27273052" w:rsidR="004A0C0D" w:rsidRPr="00BA07A5" w:rsidRDefault="004A0C0D" w:rsidP="00786806">
                        <w:pPr>
                          <w:pStyle w:val="Corpsdubulletin"/>
                          <w:numPr>
                            <w:ilvl w:val="0"/>
                            <w:numId w:val="3"/>
                          </w:numPr>
                          <w:spacing w:after="0"/>
                          <w:jc w:val="left"/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</w:pPr>
                        <w:r w:rsidRPr="00BA07A5"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  <w:t>Une râpe ou un mixeur</w:t>
                        </w:r>
                      </w:p>
                      <w:p w14:paraId="222DAEAD" w14:textId="25757728" w:rsidR="004A0C0D" w:rsidRPr="00BA07A5" w:rsidRDefault="004A0C0D" w:rsidP="00786806">
                        <w:pPr>
                          <w:pStyle w:val="Corpsdubulletin"/>
                          <w:numPr>
                            <w:ilvl w:val="0"/>
                            <w:numId w:val="3"/>
                          </w:numPr>
                          <w:spacing w:after="0"/>
                          <w:jc w:val="left"/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</w:pPr>
                        <w:r w:rsidRPr="00BA07A5"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  <w:t>Un bol</w:t>
                        </w:r>
                      </w:p>
                      <w:p w14:paraId="779DE448" w14:textId="635F49D5" w:rsidR="004A0C0D" w:rsidRPr="00BA07A5" w:rsidRDefault="004A0C0D" w:rsidP="00BA07A5">
                        <w:pPr>
                          <w:pStyle w:val="Corpsdubulletin"/>
                          <w:numPr>
                            <w:ilvl w:val="0"/>
                            <w:numId w:val="3"/>
                          </w:numPr>
                          <w:spacing w:after="0"/>
                          <w:jc w:val="left"/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</w:pPr>
                        <w:r w:rsidRPr="00BA07A5">
                          <w:rPr>
                            <w:b/>
                            <w:color w:val="205968"/>
                            <w:sz w:val="20"/>
                            <w:szCs w:val="20"/>
                            <w:lang w:bidi="fr-FR"/>
                          </w:rPr>
                          <w:t>Une planche à découpée et un couteau</w:t>
                        </w:r>
                      </w:p>
                      <w:p w14:paraId="7F4BA88C" w14:textId="59A05981" w:rsidR="004A0C0D" w:rsidRPr="00D57343" w:rsidRDefault="004A0C0D" w:rsidP="00BA07A5">
                        <w:pPr>
                          <w:pStyle w:val="Corpsdubulletin"/>
                          <w:spacing w:after="0"/>
                          <w:ind w:left="360"/>
                          <w:jc w:val="left"/>
                          <w:rPr>
                            <w:b/>
                            <w:color w:val="205968"/>
                            <w:sz w:val="26"/>
                            <w:szCs w:val="26"/>
                            <w:lang w:bidi="fr-FR"/>
                          </w:rPr>
                        </w:pPr>
                      </w:p>
                      <w:p w14:paraId="148DEF95" w14:textId="77777777" w:rsidR="004A0C0D" w:rsidRDefault="004A0C0D" w:rsidP="00D57343">
                        <w:pPr>
                          <w:pStyle w:val="Corpsdubulletin"/>
                          <w:rPr>
                            <w:lang w:bidi="fr-FR"/>
                          </w:rPr>
                        </w:pPr>
                      </w:p>
                      <w:p w14:paraId="242CF030" w14:textId="77777777" w:rsidR="004A0C0D" w:rsidRDefault="004A0C0D" w:rsidP="00787FDB">
                        <w:pPr>
                          <w:pStyle w:val="Corpsdubulletin"/>
                          <w:rPr>
                            <w:lang w:bidi="fr-FR"/>
                          </w:rPr>
                        </w:pPr>
                      </w:p>
                      <w:p w14:paraId="6B0718BB" w14:textId="77777777" w:rsidR="004A0C0D" w:rsidRDefault="004A0C0D"/>
                    </w:txbxContent>
                  </v:textbox>
                </v:shape>
                <v:group id="Grouper 2" o:spid="_x0000_s1034" style="position:absolute;width:3324860;height:1567815" coordsize="3324860,15678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 id="Zone de texte 17" o:spid="_x0000_s1035" type="#_x0000_t202" style="position:absolute;width:3324860;height:1567815;rotation:44710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kzHwAAA&#10;ANsAAAAPAAAAZHJzL2Rvd25yZXYueG1sRE9LawIxEL4X/A9hhN40q9S2bo0ihRYv9mHtfdhMN6HJ&#10;JGxSXf+9EYTe5uN7zmLVeycO1CUbWMFkXIEgboK23CrYf72MHkGkjKzRBSYFJ0qwWg5uFljrcORP&#10;OuxyK0oIpxoVmJxjLWVqDHlM4xCJC/cTOo+5wK6VusNjCfdOTqvqXnq0XBoMRno21Pzu/ryCFN1b&#10;v31d333Y+btFzN/RzJxSt8N+/QQiU5//xVf3Rpf5D3D5pRwgl2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5kzHwAAAANsAAAAPAAAAAAAAAAAAAAAAAJcCAABkcnMvZG93bnJl&#10;di54bWxQSwUGAAAAAAQABAD1AAAAhAMAAAAA&#10;" filled="f" strokecolor="#f79646" strokeweight="6pt">
                    <v:textbox>
                      <w:txbxContent>
                        <w:p w14:paraId="3D71D31A" w14:textId="0CD10443" w:rsidR="004A0C0D" w:rsidRPr="00045D2C" w:rsidRDefault="004A0C0D" w:rsidP="00787FDB">
                          <w:pPr>
                            <w:jc w:val="center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Ingrédients pour 4 personnes</w:t>
                          </w:r>
                        </w:p>
                        <w:p w14:paraId="0E1EF9AB" w14:textId="77777777" w:rsidR="004A0C0D" w:rsidRPr="00045D2C" w:rsidRDefault="004A0C0D" w:rsidP="00787FDB">
                          <w:pPr>
                            <w:jc w:val="center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</w:p>
                        <w:p w14:paraId="7F41FED3" w14:textId="77777777" w:rsidR="004A0C0D" w:rsidRPr="00045D2C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ind w:left="142" w:hanging="153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4 carottes fanes</w:t>
                          </w:r>
                        </w:p>
                        <w:p w14:paraId="3D394DCF" w14:textId="3D221DDD" w:rsidR="004A0C0D" w:rsidRPr="00045D2C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ind w:left="142" w:hanging="153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150 g de farine</w:t>
                          </w:r>
                          <w:r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 xml:space="preserve"> blé</w:t>
                          </w:r>
                        </w:p>
                        <w:p w14:paraId="41D75258" w14:textId="5A6AD2B8" w:rsidR="004A0C0D" w:rsidRPr="00045D2C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ind w:left="142" w:hanging="153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 xml:space="preserve">3 œufs </w:t>
                          </w:r>
                        </w:p>
                        <w:p w14:paraId="7C7ED095" w14:textId="4F22B27C" w:rsidR="004A0C0D" w:rsidRPr="00045D2C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ind w:left="142" w:hanging="153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1 yaourt nature</w:t>
                          </w:r>
                        </w:p>
                        <w:p w14:paraId="2814E36F" w14:textId="311F0566" w:rsidR="004A0C0D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ind w:left="142" w:hanging="153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40 ml d’huile d’olive</w:t>
                          </w:r>
                        </w:p>
                        <w:p w14:paraId="63FFA225" w14:textId="7118D948" w:rsidR="004A0C0D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ind w:left="142" w:hanging="153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70g d’olives</w:t>
                          </w:r>
                        </w:p>
                        <w:p w14:paraId="3C35A572" w14:textId="77777777" w:rsidR="004A0C0D" w:rsidRPr="00045D2C" w:rsidRDefault="004A0C0D" w:rsidP="0087694B">
                          <w:pPr>
                            <w:pStyle w:val="Paragraphedeliste"/>
                            <w:ind w:left="142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</w:p>
                        <w:p w14:paraId="74F927B8" w14:textId="77777777" w:rsidR="004A0C0D" w:rsidRPr="00045D2C" w:rsidRDefault="004A0C0D" w:rsidP="00D57343">
                          <w:pPr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</w:p>
                        <w:p w14:paraId="4465E42D" w14:textId="77777777" w:rsidR="004A0C0D" w:rsidRPr="00045D2C" w:rsidRDefault="004A0C0D" w:rsidP="00D57343">
                          <w:pPr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</w:p>
                        <w:p w14:paraId="13EF7DCC" w14:textId="77777777" w:rsidR="004A0C0D" w:rsidRPr="00045D2C" w:rsidRDefault="004A0C0D" w:rsidP="00D57343">
                          <w:pPr>
                            <w:rPr>
                              <w:b/>
                              <w:color w:val="215868" w:themeColor="accent5" w:themeShade="80"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Zone de texte 1" o:spid="_x0000_s1036" type="#_x0000_t202" style="position:absolute;left:1455861;top:445976;width:1662430;height:931601;rotation:49097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OXQuwAA&#10;ANoAAAAPAAAAZHJzL2Rvd25yZXYueG1sRE9LCsIwEN0L3iGM4EZsqqBINYoKohsXfg4wNGNbbCal&#10;ibV6eiMIrobH+85i1ZpSNFS7wrKCURSDIE6tLjhTcL3shjMQziNrLC2Tghc5WC27nQUm2j75RM3Z&#10;ZyKEsEtQQe59lUjp0pwMushWxIG72dqgD7DOpK7xGcJNKcdxPJUGCw4NOVa0zSm9nx9GgdsZPm6c&#10;HvBeZu9H1R5vzcQr1e+16zkIT63/i3/ugw7z4fvK98rlB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SLTl0LsAAADaAAAADwAAAAAAAAAAAAAAAACXAgAAZHJzL2Rvd25yZXYueG1s&#10;UEsFBgAAAAAEAAQA9QAAAH8DAAAAAA==&#10;" filled="f" stroked="f">
                    <v:textbox>
                      <w:txbxContent>
                        <w:p w14:paraId="11E4AB8B" w14:textId="01215D6C" w:rsidR="004A0C0D" w:rsidRPr="00045D2C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ind w:left="284" w:hanging="142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Un sachet de levure chimique</w:t>
                          </w:r>
                        </w:p>
                        <w:p w14:paraId="1D452822" w14:textId="338E34D7" w:rsidR="004A0C0D" w:rsidRPr="00045D2C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ind w:left="284" w:hanging="142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 xml:space="preserve">2 </w:t>
                          </w: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tranche</w:t>
                          </w:r>
                          <w:r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s de jambon</w:t>
                          </w:r>
                        </w:p>
                        <w:p w14:paraId="7809AD21" w14:textId="0BED45F7" w:rsidR="004A0C0D" w:rsidRPr="00045D2C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ind w:left="284" w:hanging="142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100g de féta</w:t>
                          </w:r>
                        </w:p>
                        <w:p w14:paraId="1335A450" w14:textId="28A1D159" w:rsidR="004A0C0D" w:rsidRPr="00045D2C" w:rsidRDefault="004A0C0D" w:rsidP="00045D2C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ind w:left="284" w:hanging="142"/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</w:pPr>
                          <w:r w:rsidRPr="00045D2C">
                            <w:rPr>
                              <w:b/>
                              <w:color w:val="215868" w:themeColor="accent5" w:themeShade="80"/>
                              <w:sz w:val="20"/>
                              <w:szCs w:val="20"/>
                            </w:rPr>
                            <w:t>sel/poivre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A245A1">
        <w:t>Dans un moule à cake</w:t>
      </w:r>
      <w:r w:rsidR="003C7A4B">
        <w:t xml:space="preserve"> beurré préalablement</w:t>
      </w:r>
      <w:r w:rsidR="00A245A1">
        <w:t>, versez</w:t>
      </w:r>
      <w:r w:rsidR="00CC5F52">
        <w:t xml:space="preserve"> votre préparation et enfournez 35 à 40 minutes. </w:t>
      </w:r>
    </w:p>
    <w:p w14:paraId="446E4432" w14:textId="584ED8ED" w:rsidR="00787FDB" w:rsidRDefault="00787FDB" w:rsidP="00760E4B">
      <w:pPr>
        <w:pStyle w:val="Corpsdubulletin"/>
        <w:rPr>
          <w:lang w:bidi="fr-FR"/>
        </w:rPr>
      </w:pPr>
    </w:p>
    <w:p w14:paraId="553B03D6" w14:textId="77777777" w:rsidR="00787FDB" w:rsidRPr="00D57343" w:rsidRDefault="00787FDB" w:rsidP="00760E4B">
      <w:pPr>
        <w:pStyle w:val="Corpsdubulletin"/>
        <w:rPr>
          <w:b/>
          <w:color w:val="205968"/>
          <w:sz w:val="26"/>
          <w:szCs w:val="26"/>
          <w:lang w:bidi="fr-FR"/>
        </w:rPr>
      </w:pPr>
      <w:r w:rsidRPr="00D57343">
        <w:rPr>
          <w:b/>
          <w:color w:val="205968"/>
          <w:sz w:val="26"/>
          <w:szCs w:val="26"/>
          <w:lang w:bidi="fr-FR"/>
        </w:rPr>
        <w:t>Adaptation pour des</w:t>
      </w:r>
      <w:bookmarkStart w:id="0" w:name="_GoBack"/>
      <w:bookmarkEnd w:id="0"/>
      <w:r w:rsidRPr="00D57343">
        <w:rPr>
          <w:b/>
          <w:color w:val="205968"/>
          <w:sz w:val="26"/>
          <w:szCs w:val="26"/>
          <w:lang w:bidi="fr-FR"/>
        </w:rPr>
        <w:t xml:space="preserve"> régimes particulier</w:t>
      </w:r>
      <w:r w:rsidR="00D57343">
        <w:rPr>
          <w:b/>
          <w:color w:val="205968"/>
          <w:sz w:val="26"/>
          <w:szCs w:val="26"/>
          <w:lang w:bidi="fr-FR"/>
        </w:rPr>
        <w:t>s</w:t>
      </w:r>
      <w:r w:rsidRPr="00D57343">
        <w:rPr>
          <w:b/>
          <w:color w:val="205968"/>
          <w:sz w:val="26"/>
          <w:szCs w:val="26"/>
          <w:lang w:bidi="fr-FR"/>
        </w:rPr>
        <w:t xml:space="preserve"> : </w:t>
      </w:r>
    </w:p>
    <w:p w14:paraId="61DF6832" w14:textId="77777777" w:rsidR="00CC5F52" w:rsidRDefault="00CC5F52" w:rsidP="00760E4B">
      <w:pPr>
        <w:pStyle w:val="Corpsdubulletin"/>
        <w:rPr>
          <w:lang w:bidi="fr-FR"/>
        </w:rPr>
      </w:pPr>
      <w:r>
        <w:rPr>
          <w:lang w:bidi="fr-FR"/>
        </w:rPr>
        <w:t xml:space="preserve">Végétarien : </w:t>
      </w:r>
    </w:p>
    <w:p w14:paraId="0AB68E97" w14:textId="1888F307" w:rsidR="008D6C03" w:rsidRDefault="008D6C03" w:rsidP="00760E4B">
      <w:pPr>
        <w:pStyle w:val="Corpsdubulletin"/>
        <w:rPr>
          <w:lang w:bidi="fr-FR"/>
        </w:rPr>
      </w:pPr>
      <w:r>
        <w:rPr>
          <w:lang w:bidi="fr-FR"/>
        </w:rPr>
        <w:t>Vous pouvez remplacer le jambon par du tofu fumé.</w:t>
      </w:r>
    </w:p>
    <w:p w14:paraId="5C1559F5" w14:textId="136D3726" w:rsidR="00CC5F52" w:rsidRDefault="00CC5F52" w:rsidP="00760E4B">
      <w:pPr>
        <w:pStyle w:val="Corpsdubulletin"/>
        <w:rPr>
          <w:lang w:bidi="fr-FR"/>
        </w:rPr>
      </w:pPr>
      <w:r>
        <w:rPr>
          <w:lang w:bidi="fr-FR"/>
        </w:rPr>
        <w:t xml:space="preserve">Sans lactose : </w:t>
      </w:r>
    </w:p>
    <w:p w14:paraId="64650B3E" w14:textId="0BF66B6A" w:rsidR="00CC5F52" w:rsidRDefault="008D6C03" w:rsidP="00760E4B">
      <w:pPr>
        <w:pStyle w:val="Corpsdubulletin"/>
        <w:rPr>
          <w:lang w:bidi="fr-FR"/>
        </w:rPr>
      </w:pPr>
      <w:r>
        <w:rPr>
          <w:lang w:bidi="fr-FR"/>
        </w:rPr>
        <w:t>Un yaourt de soja à la place du yaourt et en enlevant la féta, la recette sera bien adaptée. Attention le jambon utilisé doit être s/lactose (vérifier sur l’</w:t>
      </w:r>
      <w:proofErr w:type="spellStart"/>
      <w:r>
        <w:rPr>
          <w:lang w:bidi="fr-FR"/>
        </w:rPr>
        <w:t>étiquettage</w:t>
      </w:r>
      <w:proofErr w:type="spellEnd"/>
      <w:r>
        <w:rPr>
          <w:lang w:bidi="fr-FR"/>
        </w:rPr>
        <w:t>).</w:t>
      </w:r>
      <w:r w:rsidR="004F78FE">
        <w:rPr>
          <w:lang w:bidi="fr-FR"/>
        </w:rPr>
        <w:t xml:space="preserve"> </w:t>
      </w:r>
    </w:p>
    <w:p w14:paraId="1C29427C" w14:textId="77777777" w:rsidR="00CC5F52" w:rsidRDefault="00CC5F52" w:rsidP="00760E4B">
      <w:pPr>
        <w:pStyle w:val="Corpsdubulletin"/>
        <w:rPr>
          <w:lang w:bidi="fr-FR"/>
        </w:rPr>
      </w:pPr>
      <w:r>
        <w:rPr>
          <w:lang w:bidi="fr-FR"/>
        </w:rPr>
        <w:t xml:space="preserve">Sans gluten : </w:t>
      </w:r>
    </w:p>
    <w:p w14:paraId="5ED1A093" w14:textId="43A91495" w:rsidR="0082470D" w:rsidRDefault="004A0C0D" w:rsidP="00C213EC">
      <w:pPr>
        <w:pStyle w:val="Corpsdubulletin"/>
        <w:rPr>
          <w:lang w:bidi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5FEAAC" wp14:editId="5435F9A0">
                <wp:simplePos x="0" y="0"/>
                <wp:positionH relativeFrom="column">
                  <wp:posOffset>2029460</wp:posOffset>
                </wp:positionH>
                <wp:positionV relativeFrom="paragraph">
                  <wp:posOffset>464820</wp:posOffset>
                </wp:positionV>
                <wp:extent cx="1425575" cy="1237615"/>
                <wp:effectExtent l="0" t="0" r="0" b="6985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4984" w14:textId="74683383" w:rsidR="004A0C0D" w:rsidRDefault="004A0C0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0A4219" wp14:editId="5EE807DD">
                                  <wp:extent cx="1043110" cy="104311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racAltitude-logocomple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110" cy="104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7" type="#_x0000_t202" style="position:absolute;left:0;text-align:left;margin-left:159.8pt;margin-top:36.6pt;width:112.25pt;height:9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" filled="f" stroked="f">
                <v:textbox>
                  <w:txbxContent>
                    <w:p w14:paraId="6C504984" w14:textId="74683383" w:rsidR="004A0C0D" w:rsidRDefault="004A0C0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0A4219" wp14:editId="5EE807DD">
                            <wp:extent cx="1043110" cy="104311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racAltitude-logocomplet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110" cy="104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7ED29A4F" wp14:editId="104EB26F">
            <wp:simplePos x="0" y="0"/>
            <wp:positionH relativeFrom="column">
              <wp:posOffset>4896485</wp:posOffset>
            </wp:positionH>
            <wp:positionV relativeFrom="paragraph">
              <wp:posOffset>8303260</wp:posOffset>
            </wp:positionV>
            <wp:extent cx="1448435" cy="144843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cAltitude-logocomple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1416E8FB" wp14:editId="2FEE3E56">
            <wp:extent cx="12700" cy="127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́léchargement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5A1">
        <w:rPr>
          <w:lang w:bidi="fr-FR"/>
        </w:rPr>
        <w:t xml:space="preserve">Remplacez </w:t>
      </w:r>
      <w:r w:rsidR="00CC5F52">
        <w:rPr>
          <w:lang w:bidi="fr-FR"/>
        </w:rPr>
        <w:t>votre farine de blé par de la farine de riz ou mélange farine de riz/</w:t>
      </w:r>
      <w:r w:rsidR="008D6C03">
        <w:rPr>
          <w:lang w:bidi="fr-FR"/>
        </w:rPr>
        <w:t>maïs</w:t>
      </w:r>
      <w:r>
        <w:rPr>
          <w:lang w:bidi="fr-FR"/>
        </w:rPr>
        <w:t>.</w:t>
      </w:r>
    </w:p>
    <w:p w14:paraId="488776B0" w14:textId="0FE1209F" w:rsidR="004A0C0D" w:rsidRPr="000A54B0" w:rsidRDefault="004A0C0D" w:rsidP="00C213EC">
      <w:pPr>
        <w:pStyle w:val="Corpsdubulletin"/>
        <w:rPr>
          <w:lang w:bidi="fr-FR"/>
        </w:rPr>
      </w:pPr>
      <w:r>
        <w:rPr>
          <w:lang w:bidi="fr-FR"/>
        </w:rPr>
        <w:t xml:space="preserve">En partenariat avec </w:t>
      </w:r>
      <w:proofErr w:type="spellStart"/>
      <w:r>
        <w:rPr>
          <w:lang w:bidi="fr-FR"/>
        </w:rPr>
        <w:t>VracAltitude</w:t>
      </w:r>
      <w:proofErr w:type="spellEnd"/>
    </w:p>
    <w:sectPr w:rsidR="004A0C0D" w:rsidRPr="000A54B0" w:rsidSect="00787FDB">
      <w:type w:val="continuous"/>
      <w:pgSz w:w="11906" w:h="16838" w:code="9"/>
      <w:pgMar w:top="1440" w:right="720" w:bottom="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AAEF6" w14:textId="77777777" w:rsidR="004A0C0D" w:rsidRDefault="004A0C0D" w:rsidP="00F31BC3">
      <w:r>
        <w:separator/>
      </w:r>
    </w:p>
  </w:endnote>
  <w:endnote w:type="continuationSeparator" w:id="0">
    <w:p w14:paraId="6E577892" w14:textId="77777777" w:rsidR="004A0C0D" w:rsidRDefault="004A0C0D" w:rsidP="00F3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黑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DBAB11" w14:textId="77777777" w:rsidR="004A0C0D" w:rsidRDefault="004A0C0D" w:rsidP="00F31BC3">
      <w:r>
        <w:separator/>
      </w:r>
    </w:p>
  </w:footnote>
  <w:footnote w:type="continuationSeparator" w:id="0">
    <w:p w14:paraId="226B142F" w14:textId="77777777" w:rsidR="004A0C0D" w:rsidRDefault="004A0C0D" w:rsidP="00F31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438"/>
    <w:multiLevelType w:val="hybridMultilevel"/>
    <w:tmpl w:val="03D8F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391535"/>
    <w:multiLevelType w:val="hybridMultilevel"/>
    <w:tmpl w:val="88C680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4C7633"/>
    <w:multiLevelType w:val="hybridMultilevel"/>
    <w:tmpl w:val="872076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6473E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FDB"/>
    <w:rsid w:val="0000112E"/>
    <w:rsid w:val="00022057"/>
    <w:rsid w:val="00045D2C"/>
    <w:rsid w:val="0005642F"/>
    <w:rsid w:val="000A54B0"/>
    <w:rsid w:val="000C0485"/>
    <w:rsid w:val="000D3907"/>
    <w:rsid w:val="001149B1"/>
    <w:rsid w:val="00146C3C"/>
    <w:rsid w:val="00164876"/>
    <w:rsid w:val="0017385F"/>
    <w:rsid w:val="00190352"/>
    <w:rsid w:val="001B3251"/>
    <w:rsid w:val="001C4509"/>
    <w:rsid w:val="001C7C78"/>
    <w:rsid w:val="00225B6A"/>
    <w:rsid w:val="002467FA"/>
    <w:rsid w:val="00247623"/>
    <w:rsid w:val="00270090"/>
    <w:rsid w:val="00285120"/>
    <w:rsid w:val="00292D53"/>
    <w:rsid w:val="002D0702"/>
    <w:rsid w:val="0031769F"/>
    <w:rsid w:val="00322035"/>
    <w:rsid w:val="00383A93"/>
    <w:rsid w:val="003A28D8"/>
    <w:rsid w:val="003A390C"/>
    <w:rsid w:val="003B07E2"/>
    <w:rsid w:val="003B57E6"/>
    <w:rsid w:val="003B73CC"/>
    <w:rsid w:val="003C7A4B"/>
    <w:rsid w:val="003D2C4A"/>
    <w:rsid w:val="003D5ED5"/>
    <w:rsid w:val="003E564B"/>
    <w:rsid w:val="00422B18"/>
    <w:rsid w:val="0047735C"/>
    <w:rsid w:val="004A0C0D"/>
    <w:rsid w:val="004F78FE"/>
    <w:rsid w:val="005301DF"/>
    <w:rsid w:val="00563295"/>
    <w:rsid w:val="005E2505"/>
    <w:rsid w:val="00603DFC"/>
    <w:rsid w:val="00662E4F"/>
    <w:rsid w:val="006822BD"/>
    <w:rsid w:val="00695B10"/>
    <w:rsid w:val="0069673B"/>
    <w:rsid w:val="006B75D8"/>
    <w:rsid w:val="006D49E7"/>
    <w:rsid w:val="007071A8"/>
    <w:rsid w:val="00707C14"/>
    <w:rsid w:val="00717272"/>
    <w:rsid w:val="00760E4B"/>
    <w:rsid w:val="0076640C"/>
    <w:rsid w:val="00767C60"/>
    <w:rsid w:val="00786806"/>
    <w:rsid w:val="00787FDB"/>
    <w:rsid w:val="007D1701"/>
    <w:rsid w:val="007D5CBF"/>
    <w:rsid w:val="007F5F9D"/>
    <w:rsid w:val="00803D20"/>
    <w:rsid w:val="00821526"/>
    <w:rsid w:val="0082470D"/>
    <w:rsid w:val="0087694B"/>
    <w:rsid w:val="00882A5B"/>
    <w:rsid w:val="0089455A"/>
    <w:rsid w:val="008B4073"/>
    <w:rsid w:val="008D6C03"/>
    <w:rsid w:val="009039FD"/>
    <w:rsid w:val="00912DB4"/>
    <w:rsid w:val="00982299"/>
    <w:rsid w:val="009B75CD"/>
    <w:rsid w:val="009D3CC3"/>
    <w:rsid w:val="009D78D2"/>
    <w:rsid w:val="009E049D"/>
    <w:rsid w:val="009E2E6F"/>
    <w:rsid w:val="00A245A1"/>
    <w:rsid w:val="00A339E4"/>
    <w:rsid w:val="00A51AAD"/>
    <w:rsid w:val="00A82709"/>
    <w:rsid w:val="00A837B6"/>
    <w:rsid w:val="00AC710B"/>
    <w:rsid w:val="00AF4491"/>
    <w:rsid w:val="00AF5151"/>
    <w:rsid w:val="00B220EC"/>
    <w:rsid w:val="00B56A3A"/>
    <w:rsid w:val="00B77C12"/>
    <w:rsid w:val="00B937CF"/>
    <w:rsid w:val="00BA07A5"/>
    <w:rsid w:val="00C213EC"/>
    <w:rsid w:val="00C306C1"/>
    <w:rsid w:val="00C4430D"/>
    <w:rsid w:val="00C451D3"/>
    <w:rsid w:val="00C54D21"/>
    <w:rsid w:val="00C66E73"/>
    <w:rsid w:val="00C820EC"/>
    <w:rsid w:val="00CC5F52"/>
    <w:rsid w:val="00CD3DE8"/>
    <w:rsid w:val="00D014E1"/>
    <w:rsid w:val="00D1453D"/>
    <w:rsid w:val="00D469A3"/>
    <w:rsid w:val="00D51F96"/>
    <w:rsid w:val="00D57343"/>
    <w:rsid w:val="00DD515F"/>
    <w:rsid w:val="00E023B5"/>
    <w:rsid w:val="00E33169"/>
    <w:rsid w:val="00E6528C"/>
    <w:rsid w:val="00EC6A3E"/>
    <w:rsid w:val="00EF5B46"/>
    <w:rsid w:val="00EF6910"/>
    <w:rsid w:val="00F05E2C"/>
    <w:rsid w:val="00F31BC3"/>
    <w:rsid w:val="00F7274D"/>
    <w:rsid w:val="00F95333"/>
    <w:rsid w:val="00FA0C58"/>
    <w:rsid w:val="00FA11BE"/>
    <w:rsid w:val="00FA1911"/>
    <w:rsid w:val="00FA5997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17FD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149B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redubulletin">
    <w:name w:val="Titre du bulleti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ous-titredubulletin">
    <w:name w:val="Sous-titre du bulletin"/>
    <w:basedOn w:val="Normal"/>
    <w:qFormat/>
    <w:rsid w:val="001149B1"/>
    <w:rPr>
      <w:color w:val="FFFFFF" w:themeColor="background1"/>
      <w:sz w:val="26"/>
    </w:rPr>
  </w:style>
  <w:style w:type="paragraph" w:customStyle="1" w:styleId="Titredubulletin0">
    <w:name w:val="Titre du bulleti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orpsdubulletin">
    <w:name w:val="Corps du bulletin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Texteenblanc">
    <w:name w:val="Texte en blanc"/>
    <w:basedOn w:val="Normal"/>
    <w:qFormat/>
    <w:rsid w:val="00D014E1"/>
    <w:rPr>
      <w:color w:val="FFFFFF" w:themeColor="background1"/>
      <w:sz w:val="20"/>
    </w:rPr>
  </w:style>
  <w:style w:type="paragraph" w:customStyle="1" w:styleId="Nomdelasocit">
    <w:name w:val="Nom de la société"/>
    <w:basedOn w:val="Titredubulletin"/>
    <w:qFormat/>
    <w:rsid w:val="003B57E6"/>
    <w:rPr>
      <w:sz w:val="52"/>
      <w:szCs w:val="52"/>
    </w:rPr>
  </w:style>
  <w:style w:type="paragraph" w:customStyle="1" w:styleId="Datedubulletin">
    <w:name w:val="Date du bulletin"/>
    <w:basedOn w:val="Texteenblanc"/>
    <w:qFormat/>
    <w:rsid w:val="00FA5997"/>
    <w:pPr>
      <w:jc w:val="right"/>
    </w:pPr>
  </w:style>
  <w:style w:type="paragraph" w:customStyle="1" w:styleId="Petitscaractres">
    <w:name w:val="Petits caractères"/>
    <w:basedOn w:val="Corpsdubulletin"/>
    <w:qFormat/>
    <w:rsid w:val="006D49E7"/>
    <w:pPr>
      <w:jc w:val="right"/>
    </w:pPr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31BC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1BC3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45D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B32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149B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redubulletin">
    <w:name w:val="Titre du bulleti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ous-titredubulletin">
    <w:name w:val="Sous-titre du bulletin"/>
    <w:basedOn w:val="Normal"/>
    <w:qFormat/>
    <w:rsid w:val="001149B1"/>
    <w:rPr>
      <w:color w:val="FFFFFF" w:themeColor="background1"/>
      <w:sz w:val="26"/>
    </w:rPr>
  </w:style>
  <w:style w:type="paragraph" w:customStyle="1" w:styleId="Titredubulletin0">
    <w:name w:val="Titre du bulleti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orpsdubulletin">
    <w:name w:val="Corps du bulletin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Texteenblanc">
    <w:name w:val="Texte en blanc"/>
    <w:basedOn w:val="Normal"/>
    <w:qFormat/>
    <w:rsid w:val="00D014E1"/>
    <w:rPr>
      <w:color w:val="FFFFFF" w:themeColor="background1"/>
      <w:sz w:val="20"/>
    </w:rPr>
  </w:style>
  <w:style w:type="paragraph" w:customStyle="1" w:styleId="Nomdelasocit">
    <w:name w:val="Nom de la société"/>
    <w:basedOn w:val="Titredubulletin"/>
    <w:qFormat/>
    <w:rsid w:val="003B57E6"/>
    <w:rPr>
      <w:sz w:val="52"/>
      <w:szCs w:val="52"/>
    </w:rPr>
  </w:style>
  <w:style w:type="paragraph" w:customStyle="1" w:styleId="Datedubulletin">
    <w:name w:val="Date du bulletin"/>
    <w:basedOn w:val="Texteenblanc"/>
    <w:qFormat/>
    <w:rsid w:val="00FA5997"/>
    <w:pPr>
      <w:jc w:val="right"/>
    </w:pPr>
  </w:style>
  <w:style w:type="paragraph" w:customStyle="1" w:styleId="Petitscaractres">
    <w:name w:val="Petits caractères"/>
    <w:basedOn w:val="Corpsdubulletin"/>
    <w:qFormat/>
    <w:rsid w:val="006D49E7"/>
    <w:pPr>
      <w:jc w:val="right"/>
    </w:pPr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31BC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1BC3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45D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B32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image" Target="media/image6.png"/><Relationship Id="rId21" Type="http://schemas.openxmlformats.org/officeDocument/2006/relationships/image" Target="media/image6.gif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g"/><Relationship Id="rId13" Type="http://schemas.openxmlformats.org/officeDocument/2006/relationships/image" Target="media/image2.png"/><Relationship Id="rId14" Type="http://schemas.openxmlformats.org/officeDocument/2006/relationships/hyperlink" Target="http://www.mugnier-dieteticienne.com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4.png"/><Relationship Id="rId17" Type="http://schemas.openxmlformats.org/officeDocument/2006/relationships/hyperlink" Target="http://www.mugnier-dieteticienne.com" TargetMode="External"/><Relationship Id="rId18" Type="http://schemas.openxmlformats.org/officeDocument/2006/relationships/image" Target="media/image3.jpg"/><Relationship Id="rId1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dd:gpb4q7_d0wq9y_m8cmn013380000gn:T:TM10336027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2360A176E9814AAB37E9D3DA651C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45E5F8-5C40-6F40-B1DB-DB7FCAE64EA2}"/>
      </w:docPartPr>
      <w:docPartBody>
        <w:p w:rsidR="00374E17" w:rsidRDefault="00374E17">
          <w:pPr>
            <w:pStyle w:val="9A2360A176E9814AAB37E9D3DA651C45"/>
          </w:pPr>
          <w:r w:rsidRPr="00C12127">
            <w:rPr>
              <w:rStyle w:val="Textedelespacerserv"/>
              <w:lang w:bidi="fr-FR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黑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E17"/>
    <w:rsid w:val="002A58E7"/>
    <w:rsid w:val="00374E17"/>
    <w:rsid w:val="009900A5"/>
    <w:rsid w:val="00F7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9A2360A176E9814AAB37E9D3DA651C45">
    <w:name w:val="9A2360A176E9814AAB37E9D3DA651C4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9A2360A176E9814AAB37E9D3DA651C45">
    <w:name w:val="9A2360A176E9814AAB37E9D3DA651C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499987-AAB2-BF45-9FA3-E4F645AED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TM10336027</Template>
  <TotalTime>133</TotalTime>
  <Pages>1</Pages>
  <Words>196</Words>
  <Characters>1082</Characters>
  <Application>Microsoft Macintosh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Newsletter</vt:lpstr>
      <vt:lpstr>Newsletter</vt:lpstr>
    </vt:vector>
  </TitlesOfParts>
  <Company>Diététicienne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Mugnier</dc:creator>
  <cp:lastModifiedBy>Fanny Mugnier</cp:lastModifiedBy>
  <cp:revision>21</cp:revision>
  <cp:lastPrinted>2008-09-26T23:14:00Z</cp:lastPrinted>
  <dcterms:created xsi:type="dcterms:W3CDTF">2020-08-24T09:41:00Z</dcterms:created>
  <dcterms:modified xsi:type="dcterms:W3CDTF">2020-09-27T17:18:00Z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